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846B76" w14:paraId="5A90BE3D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277BFC74" w14:textId="3AD605B9" w:rsidR="000172E5" w:rsidRPr="00846B76" w:rsidRDefault="00DB2FB5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Member Info</w:t>
            </w:r>
          </w:p>
        </w:tc>
      </w:tr>
      <w:tr w:rsidR="000172E5" w:rsidRPr="00846B76" w14:paraId="225D8138" w14:textId="77777777" w:rsidTr="006145D8">
        <w:sdt>
          <w:sdtPr>
            <w:id w:val="1621259925"/>
            <w:placeholder>
              <w:docPart w:val="1B077C42A5B64EB994ACF8EFA00476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DDF0AAA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70A91A29" w14:textId="77777777" w:rsidR="000172E5" w:rsidRPr="00846B76" w:rsidRDefault="000172E5" w:rsidP="00311D4F"/>
        </w:tc>
      </w:tr>
      <w:tr w:rsidR="000172E5" w:rsidRPr="00846B76" w14:paraId="00E2A5ED" w14:textId="77777777" w:rsidTr="006145D8">
        <w:sdt>
          <w:sdtPr>
            <w:id w:val="-1470592894"/>
            <w:placeholder>
              <w:docPart w:val="0624F2C8966A428886854C4114CA2F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8331197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36BC4C" w14:textId="77777777" w:rsidR="000172E5" w:rsidRPr="00846B76" w:rsidRDefault="000172E5" w:rsidP="00311D4F"/>
        </w:tc>
      </w:tr>
      <w:tr w:rsidR="000172E5" w:rsidRPr="00846B76" w14:paraId="42320733" w14:textId="77777777" w:rsidTr="006145D8">
        <w:sdt>
          <w:sdtPr>
            <w:id w:val="946660661"/>
            <w:placeholder>
              <w:docPart w:val="ABF92C6DF11247A786C54904AB612D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204214F" w14:textId="77777777" w:rsidR="000172E5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7E8D9F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690BDB66" w14:textId="3B0B28BE" w:rsidR="000172E5" w:rsidRDefault="00DB2FB5" w:rsidP="00311D4F">
            <w:r>
              <w:t>Home Ph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ECB6EB" w14:textId="77777777" w:rsidR="000172E5" w:rsidRPr="00846B76" w:rsidRDefault="000172E5" w:rsidP="00311D4F"/>
        </w:tc>
      </w:tr>
      <w:tr w:rsidR="000172E5" w:rsidRPr="00846B76" w14:paraId="665D0B60" w14:textId="77777777" w:rsidTr="006145D8">
        <w:sdt>
          <w:sdtPr>
            <w:id w:val="1334104394"/>
            <w:placeholder>
              <w:docPart w:val="2E7C935F58AE4FCABA06FBDFBC1A54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44B015A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1C7F9AA9" w14:textId="77777777" w:rsidR="000172E5" w:rsidRPr="00846B76" w:rsidRDefault="000172E5" w:rsidP="00311D4F"/>
        </w:tc>
      </w:tr>
      <w:tr w:rsidR="000172E5" w:rsidRPr="00846B76" w14:paraId="47E1C1F5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A8A54BE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2ED01E5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3ADAB20A" w14:textId="61C8D264" w:rsidR="000172E5" w:rsidRPr="00846B76" w:rsidRDefault="00DB2FB5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Parent Info</w:t>
            </w:r>
          </w:p>
        </w:tc>
      </w:tr>
      <w:tr w:rsidR="000172E5" w:rsidRPr="00846B76" w14:paraId="03002094" w14:textId="77777777" w:rsidTr="006145D8">
        <w:sdt>
          <w:sdtPr>
            <w:id w:val="-2047821762"/>
            <w:placeholder>
              <w:docPart w:val="B0EAA0C3402F4802B8C49F04452F71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96EAD59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75FCEC3F" w14:textId="77777777" w:rsidR="000172E5" w:rsidRPr="00846B76" w:rsidRDefault="000172E5" w:rsidP="00311D4F"/>
        </w:tc>
      </w:tr>
      <w:tr w:rsidR="000172E5" w:rsidRPr="00846B76" w14:paraId="1F94DA31" w14:textId="77777777" w:rsidTr="006145D8">
        <w:sdt>
          <w:sdtPr>
            <w:id w:val="-1368443858"/>
            <w:placeholder>
              <w:docPart w:val="2EFCB8375C0F404A8735780FA5B8602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6EE92A0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7BDB31" w14:textId="77777777" w:rsidR="000172E5" w:rsidRPr="00846B76" w:rsidRDefault="000172E5" w:rsidP="00311D4F"/>
        </w:tc>
      </w:tr>
      <w:tr w:rsidR="000172E5" w:rsidRPr="00846B76" w14:paraId="5B39DBED" w14:textId="77777777" w:rsidTr="006145D8">
        <w:sdt>
          <w:sdtPr>
            <w:id w:val="-201941420"/>
            <w:placeholder>
              <w:docPart w:val="EB676721957848A5BF1F51786BCCC0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C835927" w14:textId="77777777" w:rsidR="000172E5" w:rsidRPr="00846B76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FFEE5B" w14:textId="77777777" w:rsidR="000172E5" w:rsidRPr="00846B76" w:rsidRDefault="000172E5" w:rsidP="00311D4F"/>
        </w:tc>
        <w:sdt>
          <w:sdtPr>
            <w:id w:val="-448942189"/>
            <w:placeholder>
              <w:docPart w:val="18D4B8056DAF4AA2A11A1ABB956C1E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0667F3F3" w14:textId="77777777" w:rsidR="000172E5" w:rsidRPr="00846B76" w:rsidRDefault="007147D7" w:rsidP="00311D4F">
                <w:r w:rsidRPr="006145D8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06716A" w14:textId="77777777" w:rsidR="000172E5" w:rsidRPr="00846B76" w:rsidRDefault="000172E5" w:rsidP="00311D4F"/>
        </w:tc>
      </w:tr>
      <w:tr w:rsidR="000172E5" w:rsidRPr="00846B76" w14:paraId="15E464A1" w14:textId="77777777" w:rsidTr="006145D8">
        <w:sdt>
          <w:sdtPr>
            <w:id w:val="-1359804501"/>
            <w:placeholder>
              <w:docPart w:val="0033FD93FB4A4F9BBCE603EFEC8C58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5B70CEE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A77EDA3" w14:textId="77777777" w:rsidR="000172E5" w:rsidRPr="00846B76" w:rsidRDefault="000172E5" w:rsidP="00311D4F"/>
        </w:tc>
      </w:tr>
      <w:tr w:rsidR="000172E5" w:rsidRPr="00846B76" w14:paraId="4B672864" w14:textId="77777777" w:rsidTr="006145D8">
        <w:tc>
          <w:tcPr>
            <w:tcW w:w="1334" w:type="pct"/>
            <w:vAlign w:val="bottom"/>
          </w:tcPr>
          <w:p w14:paraId="75F522DE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58478932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46FC3371" w14:textId="77777777" w:rsidTr="006145D8">
        <w:tc>
          <w:tcPr>
            <w:tcW w:w="1345" w:type="pct"/>
            <w:gridSpan w:val="2"/>
            <w:vAlign w:val="bottom"/>
          </w:tcPr>
          <w:p w14:paraId="4F856D61" w14:textId="6CE51A81" w:rsidR="000172E5" w:rsidRPr="00846B76" w:rsidRDefault="000172E5" w:rsidP="00311D4F"/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4CC1EF0A" w14:textId="77777777" w:rsidR="000172E5" w:rsidRPr="00846B76" w:rsidRDefault="000172E5" w:rsidP="00311D4F"/>
        </w:tc>
      </w:tr>
    </w:tbl>
    <w:p w14:paraId="1D079E79" w14:textId="77777777" w:rsidR="00DB2FB5" w:rsidRDefault="00DB2FB5" w:rsidP="00DB2FB5">
      <w:pPr>
        <w:pStyle w:val="ListParagraph"/>
      </w:pPr>
    </w:p>
    <w:p w14:paraId="5A6C8AFF" w14:textId="77777777" w:rsidR="00DB2FB5" w:rsidRDefault="00DB2FB5" w:rsidP="00DB2FB5">
      <w:pPr>
        <w:pStyle w:val="ListParagraph"/>
      </w:pPr>
    </w:p>
    <w:p w14:paraId="544E439A" w14:textId="111D44B0" w:rsidR="000172E5" w:rsidRDefault="00DB2FB5" w:rsidP="00DB2FB5">
      <w:pPr>
        <w:pStyle w:val="ListParagraph"/>
        <w:numPr>
          <w:ilvl w:val="0"/>
          <w:numId w:val="23"/>
        </w:numPr>
      </w:pPr>
      <w:r>
        <w:t>New Member fee $205 ($145 USPC dues, $25 HIPC dues, $35 region dues)</w:t>
      </w:r>
    </w:p>
    <w:p w14:paraId="2AE0C491" w14:textId="6E0A28F0" w:rsidR="00DB2FB5" w:rsidRDefault="00DB2FB5" w:rsidP="00DB2FB5">
      <w:pPr>
        <w:pStyle w:val="ListParagraph"/>
        <w:numPr>
          <w:ilvl w:val="0"/>
          <w:numId w:val="23"/>
        </w:numPr>
      </w:pPr>
      <w:r>
        <w:t>Parent Sponsor fee $10</w:t>
      </w:r>
    </w:p>
    <w:p w14:paraId="16D17FB1" w14:textId="3D422759" w:rsidR="00DB2FB5" w:rsidRDefault="00DB2FB5" w:rsidP="00DB2FB5">
      <w:pPr>
        <w:pStyle w:val="ListParagraph"/>
        <w:numPr>
          <w:ilvl w:val="0"/>
          <w:numId w:val="23"/>
        </w:numPr>
      </w:pPr>
      <w:r>
        <w:t>“Friend” of Heart of Illinois $25</w:t>
      </w:r>
    </w:p>
    <w:p w14:paraId="2DEC6211" w14:textId="01F1A12B" w:rsidR="00DB2FB5" w:rsidRPr="0006568A" w:rsidRDefault="00DB2FB5" w:rsidP="00DB2FB5">
      <w:r>
        <w:t xml:space="preserve">Please complete this form, the United States Pony Club Membership Application and mail with a check made out to HIPC to Sarah Weber 1624 W </w:t>
      </w:r>
      <w:proofErr w:type="spellStart"/>
      <w:r>
        <w:t>Northedge</w:t>
      </w:r>
      <w:proofErr w:type="spellEnd"/>
      <w:r>
        <w:t xml:space="preserve"> Ct Dunlap, IL 61525</w:t>
      </w:r>
    </w:p>
    <w:sectPr w:rsidR="00DB2FB5" w:rsidRPr="0006568A" w:rsidSect="00614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202718" w14:textId="77777777" w:rsidR="00E90FCA" w:rsidRDefault="00E90FCA" w:rsidP="000172E5">
      <w:pPr>
        <w:spacing w:after="0" w:line="240" w:lineRule="auto"/>
      </w:pPr>
      <w:r>
        <w:separator/>
      </w:r>
    </w:p>
  </w:endnote>
  <w:endnote w:type="continuationSeparator" w:id="0">
    <w:p w14:paraId="573A605C" w14:textId="77777777" w:rsidR="00E90FCA" w:rsidRDefault="00E90FC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BA49595-C17B-4E26-A965-ED9283E925D1}"/>
    <w:embedBold r:id="rId2" w:fontKey="{0631EFCF-8404-4820-8352-9F90B1536F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598E43B-FBA5-4EFF-82B0-EC516975710F}"/>
    <w:embedBold r:id="rId4" w:fontKey="{484EF61C-984C-4850-A83B-C42487177247}"/>
    <w:embedItalic r:id="rId5" w:fontKey="{16F1608B-BDE4-4683-8F53-DF808722B74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6D2D121-0755-4542-B126-137E15BA58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F2F4F" w14:textId="77777777" w:rsidR="00DB2FB5" w:rsidRDefault="00DB2F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5E95CCF3" w14:textId="77777777" w:rsidTr="00C4167A">
      <w:tc>
        <w:tcPr>
          <w:tcW w:w="4675" w:type="dxa"/>
          <w:vAlign w:val="center"/>
        </w:tcPr>
        <w:p w14:paraId="5C6AC83F" w14:textId="0C96624C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790F1B8" w14:textId="0045BBE1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bookmarkStart w:id="0" w:name="_GoBack"/>
          <w:bookmarkEnd w:id="0"/>
        </w:p>
      </w:tc>
    </w:tr>
  </w:tbl>
  <w:p w14:paraId="33E46D74" w14:textId="77777777" w:rsidR="006145D8" w:rsidRDefault="006145D8" w:rsidP="00311D4F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72559" w14:textId="77777777" w:rsidR="00DB2FB5" w:rsidRDefault="00DB2F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EC852" w14:textId="77777777" w:rsidR="00E90FCA" w:rsidRDefault="00E90FCA" w:rsidP="000172E5">
      <w:pPr>
        <w:spacing w:after="0" w:line="240" w:lineRule="auto"/>
      </w:pPr>
      <w:r>
        <w:separator/>
      </w:r>
    </w:p>
  </w:footnote>
  <w:footnote w:type="continuationSeparator" w:id="0">
    <w:p w14:paraId="624300FE" w14:textId="77777777" w:rsidR="00E90FCA" w:rsidRDefault="00E90FC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5E511" w14:textId="77777777" w:rsidR="00DB2FB5" w:rsidRDefault="00DB2F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0052F35A" w14:textId="77777777" w:rsidTr="00384B05">
      <w:trPr>
        <w:trHeight w:val="990"/>
      </w:trPr>
      <w:tc>
        <w:tcPr>
          <w:tcW w:w="1350" w:type="dxa"/>
          <w:vAlign w:val="center"/>
        </w:tcPr>
        <w:p w14:paraId="7CC7B909" w14:textId="1D87DC52"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15127659" w14:textId="1B54EB1D" w:rsidR="00B337A2" w:rsidRPr="00B337A2" w:rsidRDefault="00DB2FB5" w:rsidP="00B337A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>2019 Heart of Illinois Pony Club New Member Form</w:t>
          </w:r>
        </w:p>
      </w:tc>
    </w:tr>
  </w:tbl>
  <w:p w14:paraId="094E6DF5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21049" w14:textId="77777777" w:rsidR="00DB2FB5" w:rsidRDefault="00DB2F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8F46B0"/>
    <w:multiLevelType w:val="hybridMultilevel"/>
    <w:tmpl w:val="43C2C6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B5"/>
    <w:rsid w:val="000172E5"/>
    <w:rsid w:val="00052382"/>
    <w:rsid w:val="0006568A"/>
    <w:rsid w:val="00076F0F"/>
    <w:rsid w:val="00084253"/>
    <w:rsid w:val="000D1F49"/>
    <w:rsid w:val="001727CA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2FB5"/>
    <w:rsid w:val="00DB3FAD"/>
    <w:rsid w:val="00E61C09"/>
    <w:rsid w:val="00E90FCA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CA4F4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DB2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B077C42A5B64EB994ACF8EFA0047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0152-EF1C-4664-83B2-66A008029808}"/>
      </w:docPartPr>
      <w:docPartBody>
        <w:p w:rsidR="00000000" w:rsidRDefault="008E1F51">
          <w:pPr>
            <w:pStyle w:val="1B077C42A5B64EB994ACF8EFA004766B"/>
          </w:pPr>
          <w:r w:rsidRPr="006145D8">
            <w:t>First Name</w:t>
          </w:r>
        </w:p>
      </w:docPartBody>
    </w:docPart>
    <w:docPart>
      <w:docPartPr>
        <w:name w:val="0624F2C8966A428886854C4114CA2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E762A-9A76-4B7F-838D-0867C2238D45}"/>
      </w:docPartPr>
      <w:docPartBody>
        <w:p w:rsidR="00000000" w:rsidRDefault="008E1F51">
          <w:pPr>
            <w:pStyle w:val="0624F2C8966A428886854C4114CA2FC4"/>
          </w:pPr>
          <w:r w:rsidRPr="006145D8">
            <w:t>Last Name</w:t>
          </w:r>
        </w:p>
      </w:docPartBody>
    </w:docPart>
    <w:docPart>
      <w:docPartPr>
        <w:name w:val="ABF92C6DF11247A786C54904AB612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B58F9-5284-485D-9155-6BAF88E2C0D7}"/>
      </w:docPartPr>
      <w:docPartBody>
        <w:p w:rsidR="00000000" w:rsidRDefault="008E1F51">
          <w:pPr>
            <w:pStyle w:val="ABF92C6DF11247A786C54904AB612DAC"/>
          </w:pPr>
          <w:r w:rsidRPr="006145D8">
            <w:t>Cell Phone</w:t>
          </w:r>
        </w:p>
      </w:docPartBody>
    </w:docPart>
    <w:docPart>
      <w:docPartPr>
        <w:name w:val="2E7C935F58AE4FCABA06FBDFBC1A5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7DB23-B8A2-42CB-8D81-5C732FA434C5}"/>
      </w:docPartPr>
      <w:docPartBody>
        <w:p w:rsidR="00000000" w:rsidRDefault="008E1F51">
          <w:pPr>
            <w:pStyle w:val="2E7C935F58AE4FCABA06FBDFBC1A5494"/>
          </w:pPr>
          <w:r w:rsidRPr="006145D8">
            <w:t>Email</w:t>
          </w:r>
        </w:p>
      </w:docPartBody>
    </w:docPart>
    <w:docPart>
      <w:docPartPr>
        <w:name w:val="B0EAA0C3402F4802B8C49F04452F7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8F14D-EF59-4DDD-BC31-B16D76CBE2A1}"/>
      </w:docPartPr>
      <w:docPartBody>
        <w:p w:rsidR="00000000" w:rsidRDefault="008E1F51">
          <w:pPr>
            <w:pStyle w:val="B0EAA0C3402F4802B8C49F04452F7164"/>
          </w:pPr>
          <w:r w:rsidRPr="006145D8">
            <w:t>First Name</w:t>
          </w:r>
        </w:p>
      </w:docPartBody>
    </w:docPart>
    <w:docPart>
      <w:docPartPr>
        <w:name w:val="2EFCB8375C0F404A8735780FA5B86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434DF-D1CD-4388-AC81-870CFC3434F8}"/>
      </w:docPartPr>
      <w:docPartBody>
        <w:p w:rsidR="00000000" w:rsidRDefault="008E1F51">
          <w:pPr>
            <w:pStyle w:val="2EFCB8375C0F404A8735780FA5B86025"/>
          </w:pPr>
          <w:r w:rsidRPr="006145D8">
            <w:t>Last Name</w:t>
          </w:r>
        </w:p>
      </w:docPartBody>
    </w:docPart>
    <w:docPart>
      <w:docPartPr>
        <w:name w:val="EB676721957848A5BF1F51786BCCC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D37D3-84DC-4BE6-A735-2941FCFCB195}"/>
      </w:docPartPr>
      <w:docPartBody>
        <w:p w:rsidR="00000000" w:rsidRDefault="008E1F51">
          <w:pPr>
            <w:pStyle w:val="EB676721957848A5BF1F51786BCCC0FE"/>
          </w:pPr>
          <w:r w:rsidRPr="006145D8">
            <w:t>Cell Phone</w:t>
          </w:r>
        </w:p>
      </w:docPartBody>
    </w:docPart>
    <w:docPart>
      <w:docPartPr>
        <w:name w:val="18D4B8056DAF4AA2A11A1ABB956C1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520C8-DDC3-4896-8074-CBD2E81DADA4}"/>
      </w:docPartPr>
      <w:docPartBody>
        <w:p w:rsidR="00000000" w:rsidRDefault="008E1F51">
          <w:pPr>
            <w:pStyle w:val="18D4B8056DAF4AA2A11A1ABB956C1E59"/>
          </w:pPr>
          <w:r w:rsidRPr="006145D8">
            <w:t>Work Phone</w:t>
          </w:r>
        </w:p>
      </w:docPartBody>
    </w:docPart>
    <w:docPart>
      <w:docPartPr>
        <w:name w:val="0033FD93FB4A4F9BBCE603EFEC8C5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D716C-A315-421B-BED8-9BBE1D68BD11}"/>
      </w:docPartPr>
      <w:docPartBody>
        <w:p w:rsidR="00000000" w:rsidRDefault="008E1F51">
          <w:pPr>
            <w:pStyle w:val="0033FD93FB4A4F9BBCE603EFEC8C5899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F51"/>
    <w:rsid w:val="008E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C1296D1FAE3F4312896BDA11EE565BB0">
    <w:name w:val="C1296D1FAE3F4312896BDA11EE565BB0"/>
  </w:style>
  <w:style w:type="paragraph" w:customStyle="1" w:styleId="1B077C42A5B64EB994ACF8EFA004766B">
    <w:name w:val="1B077C42A5B64EB994ACF8EFA004766B"/>
  </w:style>
  <w:style w:type="paragraph" w:customStyle="1" w:styleId="0624F2C8966A428886854C4114CA2FC4">
    <w:name w:val="0624F2C8966A428886854C4114CA2FC4"/>
  </w:style>
  <w:style w:type="paragraph" w:customStyle="1" w:styleId="ABF92C6DF11247A786C54904AB612DAC">
    <w:name w:val="ABF92C6DF11247A786C54904AB612DAC"/>
  </w:style>
  <w:style w:type="paragraph" w:customStyle="1" w:styleId="18720835FE944BAD94AD39064363BD8C">
    <w:name w:val="18720835FE944BAD94AD39064363BD8C"/>
  </w:style>
  <w:style w:type="paragraph" w:customStyle="1" w:styleId="2E7C935F58AE4FCABA06FBDFBC1A5494">
    <w:name w:val="2E7C935F58AE4FCABA06FBDFBC1A5494"/>
  </w:style>
  <w:style w:type="paragraph" w:customStyle="1" w:styleId="25A3CBF6237B4239B5C4A6AED8E10053">
    <w:name w:val="25A3CBF6237B4239B5C4A6AED8E10053"/>
  </w:style>
  <w:style w:type="paragraph" w:customStyle="1" w:styleId="B0EAA0C3402F4802B8C49F04452F7164">
    <w:name w:val="B0EAA0C3402F4802B8C49F04452F7164"/>
  </w:style>
  <w:style w:type="paragraph" w:customStyle="1" w:styleId="2EFCB8375C0F404A8735780FA5B86025">
    <w:name w:val="2EFCB8375C0F404A8735780FA5B86025"/>
  </w:style>
  <w:style w:type="paragraph" w:customStyle="1" w:styleId="EB676721957848A5BF1F51786BCCC0FE">
    <w:name w:val="EB676721957848A5BF1F51786BCCC0FE"/>
  </w:style>
  <w:style w:type="paragraph" w:customStyle="1" w:styleId="18D4B8056DAF4AA2A11A1ABB956C1E59">
    <w:name w:val="18D4B8056DAF4AA2A11A1ABB956C1E59"/>
  </w:style>
  <w:style w:type="paragraph" w:customStyle="1" w:styleId="0033FD93FB4A4F9BBCE603EFEC8C5899">
    <w:name w:val="0033FD93FB4A4F9BBCE603EFEC8C5899"/>
  </w:style>
  <w:style w:type="paragraph" w:customStyle="1" w:styleId="7F40E6900D564B27987DDD74E8A793F4">
    <w:name w:val="7F40E6900D564B27987DDD74E8A793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2019-01-04T22:24:00Z</dcterms:created>
  <dcterms:modified xsi:type="dcterms:W3CDTF">2019-01-04T22:31:00Z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